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PDM-B-30023330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Havelland-Kaserne Potsdam, Neubau Unterkunftsgebäude 1, Baureinigung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Baureinigung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